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FBBE7" w14:textId="3D2EF513" w:rsidR="00D97A5A" w:rsidRPr="00D97A5A" w:rsidRDefault="00D97A5A" w:rsidP="00D97A5A">
      <w:pPr>
        <w:jc w:val="left"/>
        <w:rPr>
          <w:rFonts w:ascii="BIZ UDPゴシック" w:eastAsia="BIZ UDPゴシック" w:hAnsi="BIZ UDPゴシック"/>
          <w:sz w:val="28"/>
          <w:szCs w:val="32"/>
          <w:u w:val="single"/>
        </w:rPr>
      </w:pPr>
      <w:r w:rsidRPr="00D97A5A">
        <w:rPr>
          <w:rFonts w:ascii="BIZ UDPゴシック" w:eastAsia="BIZ UDPゴシック" w:hAnsi="BIZ UDPゴシック" w:hint="eastAsia"/>
          <w:sz w:val="28"/>
          <w:szCs w:val="32"/>
          <w:u w:val="single"/>
        </w:rPr>
        <w:t xml:space="preserve">申込者　　　　　　　　　　　　　　</w:t>
      </w:r>
    </w:p>
    <w:p w14:paraId="35BD6E6E" w14:textId="208B61E7" w:rsidR="00563ACB" w:rsidRPr="00D97A5A" w:rsidRDefault="00563ACB" w:rsidP="00D97A5A">
      <w:pPr>
        <w:jc w:val="left"/>
        <w:rPr>
          <w:rFonts w:ascii="BIZ UDPゴシック" w:eastAsia="BIZ UDPゴシック" w:hAnsi="BIZ UDPゴシック"/>
          <w:sz w:val="28"/>
          <w:szCs w:val="32"/>
        </w:rPr>
      </w:pPr>
      <w:r w:rsidRPr="00D97A5A">
        <w:rPr>
          <w:rFonts w:ascii="BIZ UDPゴシック" w:eastAsia="BIZ UDPゴシック" w:hAnsi="BIZ UDPゴシック" w:hint="eastAsia"/>
          <w:sz w:val="28"/>
          <w:szCs w:val="32"/>
        </w:rPr>
        <w:t>【同伴者】</w:t>
      </w:r>
      <w:r w:rsidR="006F0978">
        <w:rPr>
          <w:rFonts w:ascii="BIZ UDPゴシック" w:eastAsia="BIZ UDPゴシック" w:hAnsi="BIZ UDPゴシック" w:hint="eastAsia"/>
          <w:sz w:val="28"/>
          <w:szCs w:val="32"/>
        </w:rPr>
        <w:t>※必須項目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1539"/>
        <w:gridCol w:w="1154"/>
        <w:gridCol w:w="1276"/>
        <w:gridCol w:w="1417"/>
        <w:gridCol w:w="1560"/>
        <w:gridCol w:w="1275"/>
        <w:gridCol w:w="1418"/>
        <w:gridCol w:w="1276"/>
        <w:gridCol w:w="1552"/>
      </w:tblGrid>
      <w:tr w:rsidR="00D97A5A" w:rsidRPr="00563ACB" w14:paraId="11445340" w14:textId="18454513" w:rsidTr="00D97A5A">
        <w:trPr>
          <w:trHeight w:val="762"/>
        </w:trPr>
        <w:tc>
          <w:tcPr>
            <w:tcW w:w="846" w:type="dxa"/>
          </w:tcPr>
          <w:p w14:paraId="67A71601" w14:textId="77777777" w:rsidR="00563ACB" w:rsidRPr="00563ACB" w:rsidRDefault="00563ACB" w:rsidP="00563ACB">
            <w:pPr>
              <w:spacing w:line="480" w:lineRule="auto"/>
              <w:jc w:val="center"/>
              <w:rPr>
                <w:rFonts w:ascii="BIZ UDPゴシック" w:eastAsia="BIZ UDPゴシック" w:hAnsi="BIZ UDPゴシック"/>
              </w:rPr>
            </w:pPr>
            <w:bookmarkStart w:id="0" w:name="_Hlk236293140"/>
          </w:p>
        </w:tc>
        <w:tc>
          <w:tcPr>
            <w:tcW w:w="1701" w:type="dxa"/>
          </w:tcPr>
          <w:p w14:paraId="10041608" w14:textId="5AF3261E" w:rsidR="00563ACB" w:rsidRPr="00563ACB" w:rsidRDefault="00563ACB" w:rsidP="00563ACB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563ACB">
              <w:rPr>
                <w:rFonts w:ascii="BIZ UDPゴシック" w:eastAsia="BIZ UDPゴシック" w:hAnsi="BIZ UDPゴシック" w:hint="eastAsia"/>
                <w:sz w:val="22"/>
                <w:szCs w:val="24"/>
              </w:rPr>
              <w:t>氏名</w:t>
            </w:r>
            <w:r w:rsidR="006F0978">
              <w:rPr>
                <w:rFonts w:ascii="BIZ UDPゴシック" w:eastAsia="BIZ UDPゴシック" w:hAnsi="BIZ UDPゴシック" w:hint="eastAsia"/>
                <w:sz w:val="22"/>
                <w:szCs w:val="24"/>
              </w:rPr>
              <w:t>※</w:t>
            </w:r>
          </w:p>
        </w:tc>
        <w:tc>
          <w:tcPr>
            <w:tcW w:w="1539" w:type="dxa"/>
          </w:tcPr>
          <w:p w14:paraId="07CDF971" w14:textId="3BFCD446" w:rsidR="00563ACB" w:rsidRPr="00563ACB" w:rsidRDefault="00563ACB" w:rsidP="00563ACB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563ACB">
              <w:rPr>
                <w:rFonts w:ascii="BIZ UDPゴシック" w:eastAsia="BIZ UDPゴシック" w:hAnsi="BIZ UDPゴシック" w:hint="eastAsia"/>
                <w:sz w:val="22"/>
                <w:szCs w:val="24"/>
              </w:rPr>
              <w:t>ふりがな</w:t>
            </w:r>
            <w:r w:rsidR="006F0978">
              <w:rPr>
                <w:rFonts w:ascii="BIZ UDPゴシック" w:eastAsia="BIZ UDPゴシック" w:hAnsi="BIZ UDPゴシック" w:hint="eastAsia"/>
                <w:sz w:val="22"/>
                <w:szCs w:val="24"/>
              </w:rPr>
              <w:t>※</w:t>
            </w:r>
          </w:p>
        </w:tc>
        <w:tc>
          <w:tcPr>
            <w:tcW w:w="1154" w:type="dxa"/>
          </w:tcPr>
          <w:p w14:paraId="03E710F0" w14:textId="175D0791" w:rsidR="00563ACB" w:rsidRPr="00563ACB" w:rsidRDefault="00563ACB" w:rsidP="00563ACB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563ACB">
              <w:rPr>
                <w:rFonts w:ascii="BIZ UDPゴシック" w:eastAsia="BIZ UDPゴシック" w:hAnsi="BIZ UDPゴシック" w:hint="eastAsia"/>
                <w:sz w:val="22"/>
                <w:szCs w:val="24"/>
              </w:rPr>
              <w:t>年齢</w:t>
            </w:r>
            <w:r w:rsidR="006F0978">
              <w:rPr>
                <w:rFonts w:ascii="BIZ UDPゴシック" w:eastAsia="BIZ UDPゴシック" w:hAnsi="BIZ UDPゴシック" w:hint="eastAsia"/>
                <w:sz w:val="22"/>
                <w:szCs w:val="24"/>
              </w:rPr>
              <w:t>※</w:t>
            </w:r>
          </w:p>
        </w:tc>
        <w:tc>
          <w:tcPr>
            <w:tcW w:w="1276" w:type="dxa"/>
          </w:tcPr>
          <w:p w14:paraId="52817318" w14:textId="4F57ABE5" w:rsidR="00563ACB" w:rsidRPr="00563ACB" w:rsidRDefault="00563ACB" w:rsidP="00563ACB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563ACB">
              <w:rPr>
                <w:rFonts w:ascii="BIZ UDPゴシック" w:eastAsia="BIZ UDPゴシック" w:hAnsi="BIZ UDPゴシック" w:hint="eastAsia"/>
                <w:sz w:val="22"/>
                <w:szCs w:val="24"/>
              </w:rPr>
              <w:t>性別</w:t>
            </w:r>
            <w:r w:rsidR="006F0978">
              <w:rPr>
                <w:rFonts w:ascii="BIZ UDPゴシック" w:eastAsia="BIZ UDPゴシック" w:hAnsi="BIZ UDPゴシック" w:hint="eastAsia"/>
                <w:sz w:val="22"/>
                <w:szCs w:val="24"/>
              </w:rPr>
              <w:t>※</w:t>
            </w:r>
          </w:p>
        </w:tc>
        <w:tc>
          <w:tcPr>
            <w:tcW w:w="1417" w:type="dxa"/>
          </w:tcPr>
          <w:p w14:paraId="4B294A7E" w14:textId="5FA72EFC" w:rsidR="00563ACB" w:rsidRPr="00563ACB" w:rsidRDefault="00563ACB" w:rsidP="00563ACB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563ACB">
              <w:rPr>
                <w:rFonts w:ascii="BIZ UDPゴシック" w:eastAsia="BIZ UDPゴシック" w:hAnsi="BIZ UDPゴシック" w:hint="eastAsia"/>
                <w:sz w:val="22"/>
                <w:szCs w:val="24"/>
              </w:rPr>
              <w:t>お住まい</w:t>
            </w:r>
            <w:r w:rsidR="006F0978">
              <w:rPr>
                <w:rFonts w:ascii="BIZ UDPゴシック" w:eastAsia="BIZ UDPゴシック" w:hAnsi="BIZ UDPゴシック" w:hint="eastAsia"/>
                <w:sz w:val="22"/>
                <w:szCs w:val="24"/>
              </w:rPr>
              <w:t>※</w:t>
            </w:r>
          </w:p>
        </w:tc>
        <w:tc>
          <w:tcPr>
            <w:tcW w:w="1560" w:type="dxa"/>
          </w:tcPr>
          <w:p w14:paraId="0A1B9766" w14:textId="50A888F3" w:rsidR="00563ACB" w:rsidRPr="00563ACB" w:rsidRDefault="00563ACB" w:rsidP="00563ACB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563ACB">
              <w:rPr>
                <w:rFonts w:ascii="BIZ UDPゴシック" w:eastAsia="BIZ UDPゴシック" w:hAnsi="BIZ UDPゴシック" w:hint="eastAsia"/>
                <w:sz w:val="22"/>
                <w:szCs w:val="24"/>
              </w:rPr>
              <w:t>健康状態</w:t>
            </w:r>
            <w:r w:rsidR="006F0978">
              <w:rPr>
                <w:rFonts w:ascii="BIZ UDPゴシック" w:eastAsia="BIZ UDPゴシック" w:hAnsi="BIZ UDPゴシック" w:hint="eastAsia"/>
                <w:sz w:val="22"/>
                <w:szCs w:val="24"/>
              </w:rPr>
              <w:t>※</w:t>
            </w:r>
          </w:p>
        </w:tc>
        <w:tc>
          <w:tcPr>
            <w:tcW w:w="1275" w:type="dxa"/>
          </w:tcPr>
          <w:p w14:paraId="5F8BCC70" w14:textId="12196ACA" w:rsidR="00563ACB" w:rsidRPr="00563ACB" w:rsidRDefault="00563ACB" w:rsidP="00563ACB">
            <w:pPr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563ACB">
              <w:rPr>
                <w:rFonts w:ascii="BIZ UDPゴシック" w:eastAsia="BIZ UDPゴシック" w:hAnsi="BIZ UDPゴシック" w:hint="eastAsia"/>
                <w:sz w:val="22"/>
                <w:szCs w:val="24"/>
              </w:rPr>
              <w:t>持病・アレルギー</w:t>
            </w:r>
          </w:p>
        </w:tc>
        <w:tc>
          <w:tcPr>
            <w:tcW w:w="1418" w:type="dxa"/>
          </w:tcPr>
          <w:p w14:paraId="112EE139" w14:textId="20B6E7BE" w:rsidR="00563ACB" w:rsidRPr="00563ACB" w:rsidRDefault="00563ACB" w:rsidP="006F0978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563ACB">
              <w:rPr>
                <w:rFonts w:ascii="BIZ UDPゴシック" w:eastAsia="BIZ UDPゴシック" w:hAnsi="BIZ UDPゴシック" w:hint="eastAsia"/>
                <w:sz w:val="22"/>
                <w:szCs w:val="24"/>
              </w:rPr>
              <w:t>特別な配慮</w:t>
            </w:r>
          </w:p>
        </w:tc>
        <w:tc>
          <w:tcPr>
            <w:tcW w:w="1276" w:type="dxa"/>
          </w:tcPr>
          <w:p w14:paraId="4E82F6D6" w14:textId="0689EBA1" w:rsidR="00563ACB" w:rsidRPr="00563ACB" w:rsidRDefault="00563ACB" w:rsidP="00563ACB">
            <w:pPr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563ACB">
              <w:rPr>
                <w:rFonts w:ascii="BIZ UDPゴシック" w:eastAsia="BIZ UDPゴシック" w:hAnsi="BIZ UDPゴシック" w:hint="eastAsia"/>
                <w:sz w:val="22"/>
                <w:szCs w:val="24"/>
              </w:rPr>
              <w:t>ご意見・ご質問</w:t>
            </w:r>
          </w:p>
        </w:tc>
        <w:tc>
          <w:tcPr>
            <w:tcW w:w="1552" w:type="dxa"/>
          </w:tcPr>
          <w:p w14:paraId="3477AD30" w14:textId="758C6DD4" w:rsidR="00563ACB" w:rsidRPr="00563ACB" w:rsidRDefault="00563ACB" w:rsidP="00563ACB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563ACB">
              <w:rPr>
                <w:rFonts w:ascii="BIZ UDPゴシック" w:eastAsia="BIZ UDPゴシック" w:hAnsi="BIZ UDPゴシック" w:hint="eastAsia"/>
                <w:sz w:val="22"/>
                <w:szCs w:val="24"/>
              </w:rPr>
              <w:t>参加同意</w:t>
            </w:r>
            <w:r w:rsidR="006F0978">
              <w:rPr>
                <w:rFonts w:ascii="BIZ UDPゴシック" w:eastAsia="BIZ UDPゴシック" w:hAnsi="BIZ UDPゴシック" w:hint="eastAsia"/>
                <w:sz w:val="22"/>
                <w:szCs w:val="24"/>
              </w:rPr>
              <w:t>※</w:t>
            </w:r>
          </w:p>
        </w:tc>
      </w:tr>
      <w:bookmarkEnd w:id="0"/>
      <w:tr w:rsidR="00D97A5A" w:rsidRPr="00563ACB" w14:paraId="66DCB1B8" w14:textId="6E3BE89F" w:rsidTr="00D97A5A">
        <w:trPr>
          <w:trHeight w:val="1410"/>
        </w:trPr>
        <w:tc>
          <w:tcPr>
            <w:tcW w:w="846" w:type="dxa"/>
          </w:tcPr>
          <w:p w14:paraId="053A7A1F" w14:textId="458C62F7" w:rsidR="00563ACB" w:rsidRPr="00563ACB" w:rsidRDefault="00563ACB" w:rsidP="00563ACB">
            <w:pPr>
              <w:jc w:val="center"/>
              <w:rPr>
                <w:rFonts w:ascii="BIZ UDPゴシック" w:eastAsia="BIZ UDPゴシック" w:hAnsi="BIZ UDPゴシック"/>
              </w:rPr>
            </w:pPr>
            <w:r w:rsidRPr="00563ACB">
              <w:rPr>
                <w:rFonts w:ascii="BIZ UDPゴシック" w:eastAsia="BIZ UDPゴシック" w:hAnsi="BIZ UDPゴシック" w:hint="eastAsia"/>
              </w:rPr>
              <w:t>１人目</w:t>
            </w:r>
          </w:p>
        </w:tc>
        <w:tc>
          <w:tcPr>
            <w:tcW w:w="1701" w:type="dxa"/>
          </w:tcPr>
          <w:p w14:paraId="2F6BAFC2" w14:textId="77777777" w:rsidR="00563ACB" w:rsidRPr="00563ACB" w:rsidRDefault="00563ACB" w:rsidP="00563AC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39" w:type="dxa"/>
          </w:tcPr>
          <w:p w14:paraId="51427DAB" w14:textId="77777777" w:rsidR="00563ACB" w:rsidRPr="00563ACB" w:rsidRDefault="00563ACB" w:rsidP="00563AC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54" w:type="dxa"/>
          </w:tcPr>
          <w:p w14:paraId="7EDBDAF0" w14:textId="0E474840" w:rsidR="00563ACB" w:rsidRPr="00563ACB" w:rsidRDefault="00563ACB" w:rsidP="00563AC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7B3C3ED7" w14:textId="77777777" w:rsidR="00563ACB" w:rsidRDefault="00563ACB" w:rsidP="00563AC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□男</w:t>
            </w:r>
          </w:p>
          <w:p w14:paraId="648E73C2" w14:textId="77777777" w:rsidR="00563ACB" w:rsidRDefault="00563ACB" w:rsidP="00563AC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□女</w:t>
            </w:r>
          </w:p>
          <w:p w14:paraId="387295CA" w14:textId="77777777" w:rsidR="00563ACB" w:rsidRDefault="00563ACB" w:rsidP="00563AC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536B36E0" w14:textId="54CA4E46" w:rsidR="00563ACB" w:rsidRPr="00563ACB" w:rsidRDefault="00563ACB" w:rsidP="00563AC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□回答なし</w:t>
            </w:r>
          </w:p>
        </w:tc>
        <w:tc>
          <w:tcPr>
            <w:tcW w:w="1417" w:type="dxa"/>
          </w:tcPr>
          <w:p w14:paraId="2DE3B829" w14:textId="77777777" w:rsidR="00563ACB" w:rsidRDefault="00563ACB" w:rsidP="00563AC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□町内</w:t>
            </w:r>
          </w:p>
          <w:p w14:paraId="327FBA40" w14:textId="77777777" w:rsidR="00563ACB" w:rsidRDefault="00563ACB" w:rsidP="00563AC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44056EFC" w14:textId="77777777" w:rsidR="00563ACB" w:rsidRDefault="00563ACB" w:rsidP="00563AC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（市町村名　</w:t>
            </w:r>
          </w:p>
          <w:p w14:paraId="53251BCC" w14:textId="4ECA7E3B" w:rsidR="00563ACB" w:rsidRPr="00563ACB" w:rsidRDefault="00563ACB" w:rsidP="00563AC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）</w:t>
            </w:r>
          </w:p>
        </w:tc>
        <w:tc>
          <w:tcPr>
            <w:tcW w:w="1560" w:type="dxa"/>
          </w:tcPr>
          <w:p w14:paraId="0E7C2EA4" w14:textId="77777777" w:rsidR="00563ACB" w:rsidRDefault="00563ACB" w:rsidP="00563AC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□良好</w:t>
            </w:r>
          </w:p>
          <w:p w14:paraId="124414A9" w14:textId="77777777" w:rsidR="00563ACB" w:rsidRDefault="00563ACB" w:rsidP="00563ACB">
            <w:pPr>
              <w:jc w:val="center"/>
              <w:rPr>
                <w:rFonts w:ascii="BIZ UDPゴシック" w:eastAsia="BIZ UDPゴシック" w:hAnsi="BIZ UDPゴシック"/>
              </w:rPr>
            </w:pPr>
            <w:r w:rsidRPr="00563ACB">
              <w:rPr>
                <w:rFonts w:ascii="BIZ UDPゴシック" w:eastAsia="BIZ UDPゴシック" w:hAnsi="BIZ UDPゴシック" w:hint="eastAsia"/>
              </w:rPr>
              <w:t>□注意が必要</w:t>
            </w:r>
          </w:p>
          <w:p w14:paraId="0BAA399D" w14:textId="77777777" w:rsidR="00B94A10" w:rsidRDefault="00B94A10" w:rsidP="00563AC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51A83494" w14:textId="556AF24C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>（　　　　　　　）</w:t>
            </w:r>
          </w:p>
        </w:tc>
        <w:tc>
          <w:tcPr>
            <w:tcW w:w="1275" w:type="dxa"/>
          </w:tcPr>
          <w:p w14:paraId="3CF5F8F1" w14:textId="760EFEC5" w:rsidR="00563ACB" w:rsidRPr="00563ACB" w:rsidRDefault="00563ACB" w:rsidP="00563AC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18" w:type="dxa"/>
          </w:tcPr>
          <w:p w14:paraId="435C13F6" w14:textId="77777777" w:rsidR="00563ACB" w:rsidRPr="00563ACB" w:rsidRDefault="00563ACB" w:rsidP="00563AC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3E76991D" w14:textId="77777777" w:rsidR="00563ACB" w:rsidRPr="00563ACB" w:rsidRDefault="00563ACB" w:rsidP="00563AC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2" w:type="dxa"/>
          </w:tcPr>
          <w:p w14:paraId="0B5801F8" w14:textId="4EE7B2B5" w:rsidR="00563ACB" w:rsidRPr="00563ACB" w:rsidRDefault="00563ACB" w:rsidP="00563AC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□同意します</w:t>
            </w:r>
          </w:p>
        </w:tc>
      </w:tr>
      <w:tr w:rsidR="00B94A10" w:rsidRPr="00563ACB" w14:paraId="748237D7" w14:textId="4A503147" w:rsidTr="00D97A5A">
        <w:trPr>
          <w:trHeight w:val="1515"/>
        </w:trPr>
        <w:tc>
          <w:tcPr>
            <w:tcW w:w="846" w:type="dxa"/>
          </w:tcPr>
          <w:p w14:paraId="3B9AC4EC" w14:textId="70A2549C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２人目</w:t>
            </w:r>
          </w:p>
        </w:tc>
        <w:tc>
          <w:tcPr>
            <w:tcW w:w="1701" w:type="dxa"/>
          </w:tcPr>
          <w:p w14:paraId="3B816CD9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39" w:type="dxa"/>
          </w:tcPr>
          <w:p w14:paraId="6F3995E0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54" w:type="dxa"/>
          </w:tcPr>
          <w:p w14:paraId="0F379270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4FE14B1C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□男</w:t>
            </w:r>
          </w:p>
          <w:p w14:paraId="110B63BE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□女</w:t>
            </w:r>
          </w:p>
          <w:p w14:paraId="7CFE1915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61F98111" w14:textId="3B152926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□回答なし</w:t>
            </w:r>
          </w:p>
        </w:tc>
        <w:tc>
          <w:tcPr>
            <w:tcW w:w="1417" w:type="dxa"/>
          </w:tcPr>
          <w:p w14:paraId="35D86DA6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□町内</w:t>
            </w:r>
          </w:p>
          <w:p w14:paraId="4AF340C9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710943CC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（市町村名　</w:t>
            </w:r>
          </w:p>
          <w:p w14:paraId="3BD953B9" w14:textId="0B7ACEB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）</w:t>
            </w:r>
          </w:p>
        </w:tc>
        <w:tc>
          <w:tcPr>
            <w:tcW w:w="1560" w:type="dxa"/>
          </w:tcPr>
          <w:p w14:paraId="1DCA3953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□良好</w:t>
            </w:r>
          </w:p>
          <w:p w14:paraId="7205F70C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 w:rsidRPr="00563ACB">
              <w:rPr>
                <w:rFonts w:ascii="BIZ UDPゴシック" w:eastAsia="BIZ UDPゴシック" w:hAnsi="BIZ UDPゴシック" w:hint="eastAsia"/>
              </w:rPr>
              <w:t>□注意が必要</w:t>
            </w:r>
          </w:p>
          <w:p w14:paraId="69E375A7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1B6DC54A" w14:textId="56256FE4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　　　　　　　）</w:t>
            </w:r>
          </w:p>
        </w:tc>
        <w:tc>
          <w:tcPr>
            <w:tcW w:w="1275" w:type="dxa"/>
          </w:tcPr>
          <w:p w14:paraId="5D365CA2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18" w:type="dxa"/>
          </w:tcPr>
          <w:p w14:paraId="098C87E6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6F463C3F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2" w:type="dxa"/>
          </w:tcPr>
          <w:p w14:paraId="017F54C0" w14:textId="0FF7122F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□同意します</w:t>
            </w:r>
          </w:p>
        </w:tc>
      </w:tr>
      <w:tr w:rsidR="00B94A10" w:rsidRPr="00563ACB" w14:paraId="62B4BD5D" w14:textId="77777777" w:rsidTr="00D97A5A">
        <w:trPr>
          <w:trHeight w:val="1515"/>
        </w:trPr>
        <w:tc>
          <w:tcPr>
            <w:tcW w:w="846" w:type="dxa"/>
          </w:tcPr>
          <w:p w14:paraId="226D01DA" w14:textId="1CD630BE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３人目</w:t>
            </w:r>
          </w:p>
        </w:tc>
        <w:tc>
          <w:tcPr>
            <w:tcW w:w="1701" w:type="dxa"/>
          </w:tcPr>
          <w:p w14:paraId="4AECBD2B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39" w:type="dxa"/>
          </w:tcPr>
          <w:p w14:paraId="77220491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54" w:type="dxa"/>
          </w:tcPr>
          <w:p w14:paraId="6F1628BB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216B30A8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□男</w:t>
            </w:r>
          </w:p>
          <w:p w14:paraId="2836571A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□女</w:t>
            </w:r>
          </w:p>
          <w:p w14:paraId="47B85185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40258A17" w14:textId="051C2354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□回答なし</w:t>
            </w:r>
          </w:p>
        </w:tc>
        <w:tc>
          <w:tcPr>
            <w:tcW w:w="1417" w:type="dxa"/>
          </w:tcPr>
          <w:p w14:paraId="2383EFFC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□町内</w:t>
            </w:r>
          </w:p>
          <w:p w14:paraId="179A5F4E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1846F520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（市町村名　</w:t>
            </w:r>
          </w:p>
          <w:p w14:paraId="7B2F6D71" w14:textId="75369288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）</w:t>
            </w:r>
          </w:p>
        </w:tc>
        <w:tc>
          <w:tcPr>
            <w:tcW w:w="1560" w:type="dxa"/>
          </w:tcPr>
          <w:p w14:paraId="76D2709B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□良好</w:t>
            </w:r>
          </w:p>
          <w:p w14:paraId="0236DCA7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 w:rsidRPr="00563ACB">
              <w:rPr>
                <w:rFonts w:ascii="BIZ UDPゴシック" w:eastAsia="BIZ UDPゴシック" w:hAnsi="BIZ UDPゴシック" w:hint="eastAsia"/>
              </w:rPr>
              <w:t>□注意が必要</w:t>
            </w:r>
          </w:p>
          <w:p w14:paraId="0DBBAD57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65868721" w14:textId="73F59EB3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　　　　　　　）</w:t>
            </w:r>
          </w:p>
        </w:tc>
        <w:tc>
          <w:tcPr>
            <w:tcW w:w="1275" w:type="dxa"/>
          </w:tcPr>
          <w:p w14:paraId="74FAD939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18" w:type="dxa"/>
          </w:tcPr>
          <w:p w14:paraId="566C508C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145AF9FB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2" w:type="dxa"/>
          </w:tcPr>
          <w:p w14:paraId="0134D3FA" w14:textId="2D151DFD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□同意します</w:t>
            </w:r>
          </w:p>
        </w:tc>
      </w:tr>
      <w:tr w:rsidR="00B94A10" w:rsidRPr="00563ACB" w14:paraId="7DFD521E" w14:textId="77777777" w:rsidTr="00D97A5A">
        <w:trPr>
          <w:trHeight w:val="1515"/>
        </w:trPr>
        <w:tc>
          <w:tcPr>
            <w:tcW w:w="846" w:type="dxa"/>
          </w:tcPr>
          <w:p w14:paraId="6DD28949" w14:textId="70F0EAF6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４人目</w:t>
            </w:r>
          </w:p>
        </w:tc>
        <w:tc>
          <w:tcPr>
            <w:tcW w:w="1701" w:type="dxa"/>
          </w:tcPr>
          <w:p w14:paraId="40E9AEC1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39" w:type="dxa"/>
          </w:tcPr>
          <w:p w14:paraId="5FE1F80E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54" w:type="dxa"/>
          </w:tcPr>
          <w:p w14:paraId="7AF61809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19A48E11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□男</w:t>
            </w:r>
          </w:p>
          <w:p w14:paraId="58EADECB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□女</w:t>
            </w:r>
          </w:p>
          <w:p w14:paraId="4571E990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4E050123" w14:textId="3E1A0EA8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□回答なし</w:t>
            </w:r>
          </w:p>
        </w:tc>
        <w:tc>
          <w:tcPr>
            <w:tcW w:w="1417" w:type="dxa"/>
          </w:tcPr>
          <w:p w14:paraId="08B1189A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□町内</w:t>
            </w:r>
          </w:p>
          <w:p w14:paraId="0D09900F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42E84732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（市町村名　</w:t>
            </w:r>
          </w:p>
          <w:p w14:paraId="31097CE6" w14:textId="64002865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）</w:t>
            </w:r>
          </w:p>
        </w:tc>
        <w:tc>
          <w:tcPr>
            <w:tcW w:w="1560" w:type="dxa"/>
          </w:tcPr>
          <w:p w14:paraId="5FD315B4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□良好</w:t>
            </w:r>
          </w:p>
          <w:p w14:paraId="3FF479C6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 w:rsidRPr="00563ACB">
              <w:rPr>
                <w:rFonts w:ascii="BIZ UDPゴシック" w:eastAsia="BIZ UDPゴシック" w:hAnsi="BIZ UDPゴシック" w:hint="eastAsia"/>
              </w:rPr>
              <w:t>□注意が必要</w:t>
            </w:r>
          </w:p>
          <w:p w14:paraId="20F0838A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54094D95" w14:textId="45F2FA1B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　　　　　　　）</w:t>
            </w:r>
          </w:p>
        </w:tc>
        <w:tc>
          <w:tcPr>
            <w:tcW w:w="1275" w:type="dxa"/>
          </w:tcPr>
          <w:p w14:paraId="03F238A8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18" w:type="dxa"/>
          </w:tcPr>
          <w:p w14:paraId="7E742B3E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49ABDBCA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2" w:type="dxa"/>
          </w:tcPr>
          <w:p w14:paraId="611BAE5F" w14:textId="38D0414B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□同意します</w:t>
            </w:r>
          </w:p>
        </w:tc>
      </w:tr>
      <w:tr w:rsidR="006F0978" w:rsidRPr="00563ACB" w14:paraId="6276C6F8" w14:textId="77777777" w:rsidTr="006F0978">
        <w:trPr>
          <w:trHeight w:val="841"/>
        </w:trPr>
        <w:tc>
          <w:tcPr>
            <w:tcW w:w="846" w:type="dxa"/>
          </w:tcPr>
          <w:p w14:paraId="2C538761" w14:textId="77777777" w:rsidR="006F0978" w:rsidRDefault="006F0978" w:rsidP="006F0978">
            <w:pPr>
              <w:jc w:val="center"/>
              <w:rPr>
                <w:rFonts w:ascii="BIZ UDPゴシック" w:eastAsia="BIZ UDPゴシック" w:hAnsi="BIZ UDPゴシック" w:hint="eastAsia"/>
              </w:rPr>
            </w:pPr>
          </w:p>
        </w:tc>
        <w:tc>
          <w:tcPr>
            <w:tcW w:w="1701" w:type="dxa"/>
          </w:tcPr>
          <w:p w14:paraId="1B7D6ED4" w14:textId="348D2172" w:rsidR="006F0978" w:rsidRPr="00563ACB" w:rsidRDefault="006F0978" w:rsidP="006F0978">
            <w:pPr>
              <w:spacing w:line="480" w:lineRule="auto"/>
              <w:jc w:val="center"/>
              <w:rPr>
                <w:rFonts w:ascii="BIZ UDPゴシック" w:eastAsia="BIZ UDPゴシック" w:hAnsi="BIZ UDPゴシック"/>
              </w:rPr>
            </w:pPr>
            <w:r w:rsidRPr="00563ACB">
              <w:rPr>
                <w:rFonts w:ascii="BIZ UDPゴシック" w:eastAsia="BIZ UDPゴシック" w:hAnsi="BIZ UDPゴシック" w:hint="eastAsia"/>
                <w:sz w:val="22"/>
                <w:szCs w:val="24"/>
              </w:rPr>
              <w:t>氏名</w:t>
            </w: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※</w:t>
            </w:r>
          </w:p>
        </w:tc>
        <w:tc>
          <w:tcPr>
            <w:tcW w:w="1539" w:type="dxa"/>
          </w:tcPr>
          <w:p w14:paraId="361185A5" w14:textId="2548E12A" w:rsidR="006F0978" w:rsidRPr="00563ACB" w:rsidRDefault="006F0978" w:rsidP="006F0978">
            <w:pPr>
              <w:spacing w:line="480" w:lineRule="auto"/>
              <w:jc w:val="center"/>
              <w:rPr>
                <w:rFonts w:ascii="BIZ UDPゴシック" w:eastAsia="BIZ UDPゴシック" w:hAnsi="BIZ UDPゴシック"/>
              </w:rPr>
            </w:pPr>
            <w:r w:rsidRPr="00563ACB">
              <w:rPr>
                <w:rFonts w:ascii="BIZ UDPゴシック" w:eastAsia="BIZ UDPゴシック" w:hAnsi="BIZ UDPゴシック" w:hint="eastAsia"/>
                <w:sz w:val="22"/>
                <w:szCs w:val="24"/>
              </w:rPr>
              <w:t>ふりがな</w:t>
            </w: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※</w:t>
            </w:r>
          </w:p>
        </w:tc>
        <w:tc>
          <w:tcPr>
            <w:tcW w:w="1154" w:type="dxa"/>
          </w:tcPr>
          <w:p w14:paraId="5940E17B" w14:textId="77F2DE6C" w:rsidR="006F0978" w:rsidRPr="00563ACB" w:rsidRDefault="006F0978" w:rsidP="006F0978">
            <w:pPr>
              <w:spacing w:line="480" w:lineRule="auto"/>
              <w:jc w:val="center"/>
              <w:rPr>
                <w:rFonts w:ascii="BIZ UDPゴシック" w:eastAsia="BIZ UDPゴシック" w:hAnsi="BIZ UDPゴシック"/>
              </w:rPr>
            </w:pPr>
            <w:r w:rsidRPr="00563ACB">
              <w:rPr>
                <w:rFonts w:ascii="BIZ UDPゴシック" w:eastAsia="BIZ UDPゴシック" w:hAnsi="BIZ UDPゴシック" w:hint="eastAsia"/>
                <w:sz w:val="22"/>
                <w:szCs w:val="24"/>
              </w:rPr>
              <w:t>年齢</w:t>
            </w: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※</w:t>
            </w:r>
          </w:p>
        </w:tc>
        <w:tc>
          <w:tcPr>
            <w:tcW w:w="1276" w:type="dxa"/>
          </w:tcPr>
          <w:p w14:paraId="29172405" w14:textId="3B4BD117" w:rsidR="006F0978" w:rsidRDefault="006F0978" w:rsidP="006F0978">
            <w:pPr>
              <w:spacing w:line="480" w:lineRule="auto"/>
              <w:jc w:val="center"/>
              <w:rPr>
                <w:rFonts w:ascii="BIZ UDPゴシック" w:eastAsia="BIZ UDPゴシック" w:hAnsi="BIZ UDPゴシック" w:hint="eastAsia"/>
              </w:rPr>
            </w:pPr>
            <w:r w:rsidRPr="00563ACB">
              <w:rPr>
                <w:rFonts w:ascii="BIZ UDPゴシック" w:eastAsia="BIZ UDPゴシック" w:hAnsi="BIZ UDPゴシック" w:hint="eastAsia"/>
                <w:sz w:val="22"/>
                <w:szCs w:val="24"/>
              </w:rPr>
              <w:t>性別</w:t>
            </w: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※</w:t>
            </w:r>
          </w:p>
        </w:tc>
        <w:tc>
          <w:tcPr>
            <w:tcW w:w="1417" w:type="dxa"/>
          </w:tcPr>
          <w:p w14:paraId="77CDA2B6" w14:textId="66A142EF" w:rsidR="006F0978" w:rsidRDefault="006F0978" w:rsidP="006F0978">
            <w:pPr>
              <w:spacing w:line="480" w:lineRule="auto"/>
              <w:jc w:val="center"/>
              <w:rPr>
                <w:rFonts w:ascii="BIZ UDPゴシック" w:eastAsia="BIZ UDPゴシック" w:hAnsi="BIZ UDPゴシック" w:hint="eastAsia"/>
              </w:rPr>
            </w:pPr>
            <w:r w:rsidRPr="00563ACB">
              <w:rPr>
                <w:rFonts w:ascii="BIZ UDPゴシック" w:eastAsia="BIZ UDPゴシック" w:hAnsi="BIZ UDPゴシック" w:hint="eastAsia"/>
                <w:sz w:val="22"/>
                <w:szCs w:val="24"/>
              </w:rPr>
              <w:t>お住まい</w:t>
            </w: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※</w:t>
            </w:r>
          </w:p>
        </w:tc>
        <w:tc>
          <w:tcPr>
            <w:tcW w:w="1560" w:type="dxa"/>
          </w:tcPr>
          <w:p w14:paraId="26E82A96" w14:textId="5391B406" w:rsidR="006F0978" w:rsidRDefault="006F0978" w:rsidP="006F0978">
            <w:pPr>
              <w:spacing w:line="480" w:lineRule="auto"/>
              <w:jc w:val="center"/>
              <w:rPr>
                <w:rFonts w:ascii="BIZ UDPゴシック" w:eastAsia="BIZ UDPゴシック" w:hAnsi="BIZ UDPゴシック" w:hint="eastAsia"/>
              </w:rPr>
            </w:pPr>
            <w:r w:rsidRPr="00563ACB">
              <w:rPr>
                <w:rFonts w:ascii="BIZ UDPゴシック" w:eastAsia="BIZ UDPゴシック" w:hAnsi="BIZ UDPゴシック" w:hint="eastAsia"/>
                <w:sz w:val="22"/>
                <w:szCs w:val="24"/>
              </w:rPr>
              <w:t>健康状態</w:t>
            </w: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※</w:t>
            </w:r>
          </w:p>
        </w:tc>
        <w:tc>
          <w:tcPr>
            <w:tcW w:w="1275" w:type="dxa"/>
          </w:tcPr>
          <w:p w14:paraId="33B689BF" w14:textId="17B424EC" w:rsidR="006F0978" w:rsidRPr="00563ACB" w:rsidRDefault="006F0978" w:rsidP="006F0978">
            <w:pPr>
              <w:jc w:val="center"/>
              <w:rPr>
                <w:rFonts w:ascii="BIZ UDPゴシック" w:eastAsia="BIZ UDPゴシック" w:hAnsi="BIZ UDPゴシック"/>
              </w:rPr>
            </w:pPr>
            <w:r w:rsidRPr="00563ACB">
              <w:rPr>
                <w:rFonts w:ascii="BIZ UDPゴシック" w:eastAsia="BIZ UDPゴシック" w:hAnsi="BIZ UDPゴシック" w:hint="eastAsia"/>
                <w:sz w:val="22"/>
                <w:szCs w:val="24"/>
              </w:rPr>
              <w:t>持病・アレルギー</w:t>
            </w:r>
          </w:p>
        </w:tc>
        <w:tc>
          <w:tcPr>
            <w:tcW w:w="1418" w:type="dxa"/>
          </w:tcPr>
          <w:p w14:paraId="7CCF2246" w14:textId="74F923EF" w:rsidR="006F0978" w:rsidRPr="00563ACB" w:rsidRDefault="006F0978" w:rsidP="006F0978">
            <w:pPr>
              <w:spacing w:line="480" w:lineRule="auto"/>
              <w:jc w:val="center"/>
              <w:rPr>
                <w:rFonts w:ascii="BIZ UDPゴシック" w:eastAsia="BIZ UDPゴシック" w:hAnsi="BIZ UDPゴシック"/>
              </w:rPr>
            </w:pPr>
            <w:r w:rsidRPr="00563ACB">
              <w:rPr>
                <w:rFonts w:ascii="BIZ UDPゴシック" w:eastAsia="BIZ UDPゴシック" w:hAnsi="BIZ UDPゴシック" w:hint="eastAsia"/>
                <w:sz w:val="22"/>
                <w:szCs w:val="24"/>
              </w:rPr>
              <w:t>特別な配慮</w:t>
            </w:r>
          </w:p>
        </w:tc>
        <w:tc>
          <w:tcPr>
            <w:tcW w:w="1276" w:type="dxa"/>
          </w:tcPr>
          <w:p w14:paraId="3162D8FB" w14:textId="14E47C7E" w:rsidR="006F0978" w:rsidRPr="00563ACB" w:rsidRDefault="006F0978" w:rsidP="006F0978">
            <w:pPr>
              <w:jc w:val="center"/>
              <w:rPr>
                <w:rFonts w:ascii="BIZ UDPゴシック" w:eastAsia="BIZ UDPゴシック" w:hAnsi="BIZ UDPゴシック"/>
              </w:rPr>
            </w:pPr>
            <w:r w:rsidRPr="00563ACB">
              <w:rPr>
                <w:rFonts w:ascii="BIZ UDPゴシック" w:eastAsia="BIZ UDPゴシック" w:hAnsi="BIZ UDPゴシック" w:hint="eastAsia"/>
                <w:sz w:val="22"/>
                <w:szCs w:val="24"/>
              </w:rPr>
              <w:t>ご意見・ご質問</w:t>
            </w:r>
          </w:p>
        </w:tc>
        <w:tc>
          <w:tcPr>
            <w:tcW w:w="1552" w:type="dxa"/>
          </w:tcPr>
          <w:p w14:paraId="382AF145" w14:textId="1C889A35" w:rsidR="006F0978" w:rsidRDefault="006F0978" w:rsidP="006F0978">
            <w:pPr>
              <w:spacing w:line="480" w:lineRule="auto"/>
              <w:jc w:val="center"/>
              <w:rPr>
                <w:rFonts w:ascii="BIZ UDPゴシック" w:eastAsia="BIZ UDPゴシック" w:hAnsi="BIZ UDPゴシック" w:hint="eastAsia"/>
              </w:rPr>
            </w:pPr>
            <w:r w:rsidRPr="00563ACB">
              <w:rPr>
                <w:rFonts w:ascii="BIZ UDPゴシック" w:eastAsia="BIZ UDPゴシック" w:hAnsi="BIZ UDPゴシック" w:hint="eastAsia"/>
                <w:sz w:val="22"/>
                <w:szCs w:val="24"/>
              </w:rPr>
              <w:t>参加同意</w:t>
            </w: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※</w:t>
            </w:r>
          </w:p>
        </w:tc>
      </w:tr>
      <w:tr w:rsidR="00B94A10" w:rsidRPr="00563ACB" w14:paraId="4A05EF2C" w14:textId="77777777" w:rsidTr="00D97A5A">
        <w:trPr>
          <w:trHeight w:val="1515"/>
        </w:trPr>
        <w:tc>
          <w:tcPr>
            <w:tcW w:w="846" w:type="dxa"/>
          </w:tcPr>
          <w:p w14:paraId="19098CEE" w14:textId="3E9EC61A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５人目</w:t>
            </w:r>
          </w:p>
        </w:tc>
        <w:tc>
          <w:tcPr>
            <w:tcW w:w="1701" w:type="dxa"/>
          </w:tcPr>
          <w:p w14:paraId="1E705450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39" w:type="dxa"/>
          </w:tcPr>
          <w:p w14:paraId="565F5056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54" w:type="dxa"/>
          </w:tcPr>
          <w:p w14:paraId="2199D3D4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22A9468D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□男</w:t>
            </w:r>
          </w:p>
          <w:p w14:paraId="53044E9C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□女</w:t>
            </w:r>
          </w:p>
          <w:p w14:paraId="6748AA22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256024AA" w14:textId="69B3D708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□回答なし</w:t>
            </w:r>
          </w:p>
        </w:tc>
        <w:tc>
          <w:tcPr>
            <w:tcW w:w="1417" w:type="dxa"/>
          </w:tcPr>
          <w:p w14:paraId="334D3156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□町内</w:t>
            </w:r>
          </w:p>
          <w:p w14:paraId="336A8B82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1976B6D9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（市町村名　</w:t>
            </w:r>
          </w:p>
          <w:p w14:paraId="746B4D85" w14:textId="7A515448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）</w:t>
            </w:r>
          </w:p>
        </w:tc>
        <w:tc>
          <w:tcPr>
            <w:tcW w:w="1560" w:type="dxa"/>
          </w:tcPr>
          <w:p w14:paraId="3A8946D8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□良好</w:t>
            </w:r>
          </w:p>
          <w:p w14:paraId="3F6FB00D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 w:rsidRPr="00563ACB">
              <w:rPr>
                <w:rFonts w:ascii="BIZ UDPゴシック" w:eastAsia="BIZ UDPゴシック" w:hAnsi="BIZ UDPゴシック" w:hint="eastAsia"/>
              </w:rPr>
              <w:t>□注意が必要</w:t>
            </w:r>
          </w:p>
          <w:p w14:paraId="3AC1B106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5389D742" w14:textId="33B105E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　　　　　　　）</w:t>
            </w:r>
          </w:p>
        </w:tc>
        <w:tc>
          <w:tcPr>
            <w:tcW w:w="1275" w:type="dxa"/>
          </w:tcPr>
          <w:p w14:paraId="6A13E733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18" w:type="dxa"/>
          </w:tcPr>
          <w:p w14:paraId="189982C5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543A80FA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2" w:type="dxa"/>
          </w:tcPr>
          <w:p w14:paraId="6372E69D" w14:textId="43450D8A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□同意します</w:t>
            </w:r>
          </w:p>
        </w:tc>
      </w:tr>
      <w:tr w:rsidR="00B94A10" w:rsidRPr="00563ACB" w14:paraId="44C07331" w14:textId="77777777" w:rsidTr="00D97A5A">
        <w:trPr>
          <w:trHeight w:val="1515"/>
        </w:trPr>
        <w:tc>
          <w:tcPr>
            <w:tcW w:w="846" w:type="dxa"/>
          </w:tcPr>
          <w:p w14:paraId="3BA96A5E" w14:textId="6CE3CAC6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６人目</w:t>
            </w:r>
          </w:p>
        </w:tc>
        <w:tc>
          <w:tcPr>
            <w:tcW w:w="1701" w:type="dxa"/>
          </w:tcPr>
          <w:p w14:paraId="6D626420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39" w:type="dxa"/>
          </w:tcPr>
          <w:p w14:paraId="72A80081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54" w:type="dxa"/>
          </w:tcPr>
          <w:p w14:paraId="32284FD2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2BE0E73B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□男</w:t>
            </w:r>
          </w:p>
          <w:p w14:paraId="6E138125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□女</w:t>
            </w:r>
          </w:p>
          <w:p w14:paraId="7D4E69EA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4F8B07FA" w14:textId="4442316A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□回答なし</w:t>
            </w:r>
          </w:p>
        </w:tc>
        <w:tc>
          <w:tcPr>
            <w:tcW w:w="1417" w:type="dxa"/>
          </w:tcPr>
          <w:p w14:paraId="3A6E8FA4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□町内</w:t>
            </w:r>
          </w:p>
          <w:p w14:paraId="3E896224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3786D792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（市町村名　</w:t>
            </w:r>
          </w:p>
          <w:p w14:paraId="23BDCFBF" w14:textId="4B08C35F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）</w:t>
            </w:r>
          </w:p>
        </w:tc>
        <w:tc>
          <w:tcPr>
            <w:tcW w:w="1560" w:type="dxa"/>
          </w:tcPr>
          <w:p w14:paraId="206A77B7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□良好</w:t>
            </w:r>
          </w:p>
          <w:p w14:paraId="2F7F6C91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 w:rsidRPr="00563ACB">
              <w:rPr>
                <w:rFonts w:ascii="BIZ UDPゴシック" w:eastAsia="BIZ UDPゴシック" w:hAnsi="BIZ UDPゴシック" w:hint="eastAsia"/>
              </w:rPr>
              <w:t>□注意が必要</w:t>
            </w:r>
          </w:p>
          <w:p w14:paraId="4674BC49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43D7A8A1" w14:textId="07680C8C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　　　　　　　）</w:t>
            </w:r>
          </w:p>
        </w:tc>
        <w:tc>
          <w:tcPr>
            <w:tcW w:w="1275" w:type="dxa"/>
          </w:tcPr>
          <w:p w14:paraId="436D04F3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18" w:type="dxa"/>
          </w:tcPr>
          <w:p w14:paraId="4863BDA9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356FDF00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2" w:type="dxa"/>
          </w:tcPr>
          <w:p w14:paraId="1FCADE57" w14:textId="5A42CEE9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□同意します</w:t>
            </w:r>
          </w:p>
        </w:tc>
      </w:tr>
      <w:tr w:rsidR="00B94A10" w:rsidRPr="00563ACB" w14:paraId="2421C23F" w14:textId="77777777" w:rsidTr="00D97A5A">
        <w:trPr>
          <w:trHeight w:val="1515"/>
        </w:trPr>
        <w:tc>
          <w:tcPr>
            <w:tcW w:w="846" w:type="dxa"/>
          </w:tcPr>
          <w:p w14:paraId="52F173F3" w14:textId="5AE1AFCA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７人目</w:t>
            </w:r>
          </w:p>
        </w:tc>
        <w:tc>
          <w:tcPr>
            <w:tcW w:w="1701" w:type="dxa"/>
          </w:tcPr>
          <w:p w14:paraId="13FA1981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39" w:type="dxa"/>
          </w:tcPr>
          <w:p w14:paraId="7CB136BD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54" w:type="dxa"/>
          </w:tcPr>
          <w:p w14:paraId="358DD870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655B22CC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□男</w:t>
            </w:r>
          </w:p>
          <w:p w14:paraId="7452C7D2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□女</w:t>
            </w:r>
          </w:p>
          <w:p w14:paraId="26C8A9B8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1DB50A32" w14:textId="7B23B701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□回答なし</w:t>
            </w:r>
          </w:p>
        </w:tc>
        <w:tc>
          <w:tcPr>
            <w:tcW w:w="1417" w:type="dxa"/>
          </w:tcPr>
          <w:p w14:paraId="2430A64A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□町内</w:t>
            </w:r>
          </w:p>
          <w:p w14:paraId="79682159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2AD44394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（市町村名　</w:t>
            </w:r>
          </w:p>
          <w:p w14:paraId="4554DAE8" w14:textId="2C313C24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）</w:t>
            </w:r>
          </w:p>
        </w:tc>
        <w:tc>
          <w:tcPr>
            <w:tcW w:w="1560" w:type="dxa"/>
          </w:tcPr>
          <w:p w14:paraId="155AEA07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□良好</w:t>
            </w:r>
          </w:p>
          <w:p w14:paraId="5BD0DCC4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 w:rsidRPr="00563ACB">
              <w:rPr>
                <w:rFonts w:ascii="BIZ UDPゴシック" w:eastAsia="BIZ UDPゴシック" w:hAnsi="BIZ UDPゴシック" w:hint="eastAsia"/>
              </w:rPr>
              <w:t>□注意が必要</w:t>
            </w:r>
          </w:p>
          <w:p w14:paraId="76B23D51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635EDFB4" w14:textId="2EE73EC5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　　　　　　　）</w:t>
            </w:r>
          </w:p>
        </w:tc>
        <w:tc>
          <w:tcPr>
            <w:tcW w:w="1275" w:type="dxa"/>
          </w:tcPr>
          <w:p w14:paraId="49B8EC09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18" w:type="dxa"/>
          </w:tcPr>
          <w:p w14:paraId="5643E178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052DAE63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2" w:type="dxa"/>
          </w:tcPr>
          <w:p w14:paraId="4487ADC2" w14:textId="15AE0F6F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□同意します</w:t>
            </w:r>
          </w:p>
        </w:tc>
      </w:tr>
      <w:tr w:rsidR="00B94A10" w:rsidRPr="00563ACB" w14:paraId="5566E87F" w14:textId="77777777" w:rsidTr="00D97A5A">
        <w:trPr>
          <w:trHeight w:val="1515"/>
        </w:trPr>
        <w:tc>
          <w:tcPr>
            <w:tcW w:w="846" w:type="dxa"/>
          </w:tcPr>
          <w:p w14:paraId="7E200C71" w14:textId="42212028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８人目</w:t>
            </w:r>
          </w:p>
        </w:tc>
        <w:tc>
          <w:tcPr>
            <w:tcW w:w="1701" w:type="dxa"/>
          </w:tcPr>
          <w:p w14:paraId="2E8A5811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39" w:type="dxa"/>
          </w:tcPr>
          <w:p w14:paraId="0C615853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54" w:type="dxa"/>
          </w:tcPr>
          <w:p w14:paraId="0D861AF5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6ED626BB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□男</w:t>
            </w:r>
          </w:p>
          <w:p w14:paraId="2898C32B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□女</w:t>
            </w:r>
          </w:p>
          <w:p w14:paraId="078401CC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6CC4E252" w14:textId="6E4592EC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□回答なし</w:t>
            </w:r>
          </w:p>
        </w:tc>
        <w:tc>
          <w:tcPr>
            <w:tcW w:w="1417" w:type="dxa"/>
          </w:tcPr>
          <w:p w14:paraId="7E226131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□町内</w:t>
            </w:r>
          </w:p>
          <w:p w14:paraId="07F77F94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3CE5FE19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（市町村名　</w:t>
            </w:r>
          </w:p>
          <w:p w14:paraId="582B6244" w14:textId="5E51DACC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）</w:t>
            </w:r>
          </w:p>
        </w:tc>
        <w:tc>
          <w:tcPr>
            <w:tcW w:w="1560" w:type="dxa"/>
          </w:tcPr>
          <w:p w14:paraId="72265DE2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□良好</w:t>
            </w:r>
          </w:p>
          <w:p w14:paraId="44EC9CD0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 w:rsidRPr="00563ACB">
              <w:rPr>
                <w:rFonts w:ascii="BIZ UDPゴシック" w:eastAsia="BIZ UDPゴシック" w:hAnsi="BIZ UDPゴシック" w:hint="eastAsia"/>
              </w:rPr>
              <w:t>□注意が必要</w:t>
            </w:r>
          </w:p>
          <w:p w14:paraId="4448BF30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1365BBEC" w14:textId="35DB764B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　　　　　　　）</w:t>
            </w:r>
          </w:p>
        </w:tc>
        <w:tc>
          <w:tcPr>
            <w:tcW w:w="1275" w:type="dxa"/>
          </w:tcPr>
          <w:p w14:paraId="40E711D2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18" w:type="dxa"/>
          </w:tcPr>
          <w:p w14:paraId="7BA36AE5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4748C994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2" w:type="dxa"/>
          </w:tcPr>
          <w:p w14:paraId="4E6A0C4E" w14:textId="3B0DBB0F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□同意します</w:t>
            </w:r>
          </w:p>
        </w:tc>
      </w:tr>
      <w:tr w:rsidR="00B94A10" w:rsidRPr="00563ACB" w14:paraId="66BB29D2" w14:textId="77777777" w:rsidTr="00D97A5A">
        <w:trPr>
          <w:trHeight w:val="1515"/>
        </w:trPr>
        <w:tc>
          <w:tcPr>
            <w:tcW w:w="846" w:type="dxa"/>
          </w:tcPr>
          <w:p w14:paraId="5B4CD241" w14:textId="5DD688BB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９人目</w:t>
            </w:r>
          </w:p>
        </w:tc>
        <w:tc>
          <w:tcPr>
            <w:tcW w:w="1701" w:type="dxa"/>
          </w:tcPr>
          <w:p w14:paraId="2D2AFED3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39" w:type="dxa"/>
          </w:tcPr>
          <w:p w14:paraId="657EBE1D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54" w:type="dxa"/>
          </w:tcPr>
          <w:p w14:paraId="4A505A17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755F5FC2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□男</w:t>
            </w:r>
          </w:p>
          <w:p w14:paraId="66E99E4B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□女</w:t>
            </w:r>
          </w:p>
          <w:p w14:paraId="2B6A9729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079D125B" w14:textId="3335D9A9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□回答なし</w:t>
            </w:r>
          </w:p>
        </w:tc>
        <w:tc>
          <w:tcPr>
            <w:tcW w:w="1417" w:type="dxa"/>
          </w:tcPr>
          <w:p w14:paraId="33EBF319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□町内</w:t>
            </w:r>
          </w:p>
          <w:p w14:paraId="7DD9E397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2AFD0C12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（市町村名　</w:t>
            </w:r>
          </w:p>
          <w:p w14:paraId="2FD5D30C" w14:textId="48C4DDE3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）</w:t>
            </w:r>
          </w:p>
        </w:tc>
        <w:tc>
          <w:tcPr>
            <w:tcW w:w="1560" w:type="dxa"/>
          </w:tcPr>
          <w:p w14:paraId="3A923CC9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□良好</w:t>
            </w:r>
          </w:p>
          <w:p w14:paraId="1732B3DA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 w:rsidRPr="00563ACB">
              <w:rPr>
                <w:rFonts w:ascii="BIZ UDPゴシック" w:eastAsia="BIZ UDPゴシック" w:hAnsi="BIZ UDPゴシック" w:hint="eastAsia"/>
              </w:rPr>
              <w:t>□注意が必要</w:t>
            </w:r>
          </w:p>
          <w:p w14:paraId="0F2A7AF4" w14:textId="77777777" w:rsidR="00B94A10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□その他</w:t>
            </w:r>
          </w:p>
          <w:p w14:paraId="390E50B9" w14:textId="6BBBA46D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　　　　　　　）</w:t>
            </w:r>
          </w:p>
        </w:tc>
        <w:tc>
          <w:tcPr>
            <w:tcW w:w="1275" w:type="dxa"/>
          </w:tcPr>
          <w:p w14:paraId="753B891E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18" w:type="dxa"/>
          </w:tcPr>
          <w:p w14:paraId="080841C8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3FD04F20" w14:textId="77777777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2" w:type="dxa"/>
          </w:tcPr>
          <w:p w14:paraId="357864AE" w14:textId="5DC8B11B" w:rsidR="00B94A10" w:rsidRPr="00563ACB" w:rsidRDefault="00B94A10" w:rsidP="00B94A1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□同意します</w:t>
            </w:r>
          </w:p>
        </w:tc>
      </w:tr>
    </w:tbl>
    <w:p w14:paraId="2378EB10" w14:textId="77777777" w:rsidR="00A546E7" w:rsidRPr="00563ACB" w:rsidRDefault="00A546E7" w:rsidP="00563ACB">
      <w:pPr>
        <w:jc w:val="center"/>
        <w:rPr>
          <w:rFonts w:ascii="BIZ UDPゴシック" w:eastAsia="BIZ UDPゴシック" w:hAnsi="BIZ UDPゴシック"/>
        </w:rPr>
      </w:pPr>
    </w:p>
    <w:sectPr w:rsidR="00A546E7" w:rsidRPr="00563ACB" w:rsidSect="00563ACB">
      <w:pgSz w:w="16838" w:h="11906" w:orient="landscape"/>
      <w:pgMar w:top="1440" w:right="907" w:bottom="1440" w:left="90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8D6912" w14:textId="77777777" w:rsidR="006F0978" w:rsidRDefault="006F0978" w:rsidP="006F0978">
      <w:r>
        <w:separator/>
      </w:r>
    </w:p>
  </w:endnote>
  <w:endnote w:type="continuationSeparator" w:id="0">
    <w:p w14:paraId="54A39073" w14:textId="77777777" w:rsidR="006F0978" w:rsidRDefault="006F0978" w:rsidP="006F0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0ECF01" w14:textId="77777777" w:rsidR="006F0978" w:rsidRDefault="006F0978" w:rsidP="006F0978">
      <w:r>
        <w:separator/>
      </w:r>
    </w:p>
  </w:footnote>
  <w:footnote w:type="continuationSeparator" w:id="0">
    <w:p w14:paraId="136F8A3B" w14:textId="77777777" w:rsidR="006F0978" w:rsidRDefault="006F0978" w:rsidP="006F0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 w:grammar="dirty"/>
  <w:attachedTemplate r:id="rId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CB"/>
    <w:rsid w:val="00287C9C"/>
    <w:rsid w:val="00563ACB"/>
    <w:rsid w:val="006F0978"/>
    <w:rsid w:val="00A546E7"/>
    <w:rsid w:val="00B94A10"/>
    <w:rsid w:val="00D97A5A"/>
    <w:rsid w:val="00FD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93D1D2"/>
  <w15:docId w15:val="{E50351FE-FF08-4E5D-8AD1-685FED774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styleId="af1">
    <w:name w:val="Table Grid"/>
    <w:basedOn w:val="a1"/>
    <w:uiPriority w:val="59"/>
    <w:rsid w:val="00563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6F097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6F0978"/>
  </w:style>
  <w:style w:type="paragraph" w:styleId="af4">
    <w:name w:val="footer"/>
    <w:basedOn w:val="a"/>
    <w:link w:val="af5"/>
    <w:uiPriority w:val="99"/>
    <w:unhideWhenUsed/>
    <w:rsid w:val="006F0978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6F0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15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千夏</dc:creator>
  <cp:keywords/>
  <dc:description/>
  <cp:lastModifiedBy>shinchi000003</cp:lastModifiedBy>
  <cp:revision>2</cp:revision>
  <cp:lastPrinted>2026-07-29T23:40:00Z</cp:lastPrinted>
  <dcterms:created xsi:type="dcterms:W3CDTF">2026-07-29T08:17:00Z</dcterms:created>
  <dcterms:modified xsi:type="dcterms:W3CDTF">2026-07-29T23:45:00Z</dcterms:modified>
</cp:coreProperties>
</file>